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la disposition globale du prospectus"/>
      </w:tblPr>
      <w:tblGrid>
        <w:gridCol w:w="7200"/>
        <w:gridCol w:w="144"/>
        <w:gridCol w:w="3456"/>
      </w:tblGrid>
      <w:tr w:rsidR="00BC5661" w14:paraId="15A0BC4C" w14:textId="77777777" w:rsidTr="00347403">
        <w:trPr>
          <w:trHeight w:hRule="exact" w:val="15458"/>
          <w:jc w:val="center"/>
        </w:trPr>
        <w:tc>
          <w:tcPr>
            <w:tcW w:w="7200" w:type="dxa"/>
          </w:tcPr>
          <w:tbl>
            <w:tblPr>
              <w:tblW w:w="72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du contenu du corps du prospectus"/>
            </w:tblPr>
            <w:tblGrid>
              <w:gridCol w:w="7200"/>
            </w:tblGrid>
            <w:tr w:rsidR="00BC5661" w14:paraId="2F02F8FA" w14:textId="77777777" w:rsidTr="00AC38BF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057D3265" w14:textId="77777777" w:rsidR="00BC5661" w:rsidRDefault="00AC38BF">
                  <w:bookmarkStart w:id="0" w:name="_GoBack"/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F206156" wp14:editId="31720130">
                        <wp:extent cx="5237480" cy="4927466"/>
                        <wp:effectExtent l="0" t="0" r="1270" b="6985"/>
                        <wp:docPr id="1" name="Image 1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 1">
                                  <a:hlinkClick r:id="rId8"/>
                                </pic:cNvPr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1767" cy="493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  <w:tr w:rsidR="00BC5661" w14:paraId="792399CB" w14:textId="77777777" w:rsidTr="00347403">
              <w:trPr>
                <w:trHeight w:hRule="exact" w:val="6829"/>
              </w:trPr>
              <w:tc>
                <w:tcPr>
                  <w:tcW w:w="7200" w:type="dxa"/>
                </w:tcPr>
                <w:p w14:paraId="20164FB6" w14:textId="77777777" w:rsidR="00BC5661" w:rsidRPr="003F35C5" w:rsidRDefault="00992C9B">
                  <w:pPr>
                    <w:pStyle w:val="Sous-titre"/>
                    <w:rPr>
                      <w:color w:val="FFC000"/>
                      <w:sz w:val="64"/>
                      <w:szCs w:val="64"/>
                    </w:rPr>
                  </w:pPr>
                  <w:r w:rsidRPr="003F35C5">
                    <w:rPr>
                      <w:color w:val="FFC000"/>
                      <w:sz w:val="64"/>
                      <w:szCs w:val="64"/>
                    </w:rPr>
                    <w:t>Du 2 au 6 juillet</w:t>
                  </w:r>
                </w:p>
                <w:p w14:paraId="12FCB823" w14:textId="77777777" w:rsidR="00BC5661" w:rsidRPr="003F35C5" w:rsidRDefault="00992C9B">
                  <w:pPr>
                    <w:pStyle w:val="Titre"/>
                    <w:rPr>
                      <w:sz w:val="92"/>
                      <w:szCs w:val="92"/>
                    </w:rPr>
                  </w:pPr>
                  <w:r w:rsidRPr="003F35C5">
                    <w:rPr>
                      <w:sz w:val="92"/>
                      <w:szCs w:val="92"/>
                    </w:rPr>
                    <w:t>Drôles de sports </w:t>
                  </w:r>
                </w:p>
                <w:p w14:paraId="0430C0FA" w14:textId="77777777" w:rsidR="00BC5661" w:rsidRPr="00EA455D" w:rsidRDefault="00992C9B" w:rsidP="00347403">
                  <w:pPr>
                    <w:pStyle w:val="Titre1"/>
                    <w:rPr>
                      <w:sz w:val="32"/>
                    </w:rPr>
                  </w:pPr>
                  <w:r w:rsidRPr="00EA455D">
                    <w:rPr>
                      <w:sz w:val="32"/>
                    </w:rPr>
                    <w:t>Viens découvrir des sports peu connus !</w:t>
                  </w:r>
                </w:p>
                <w:p w14:paraId="5D67FB61" w14:textId="77777777" w:rsidR="00BC5661" w:rsidRDefault="00992C9B" w:rsidP="00347403">
                  <w:pPr>
                    <w:spacing w:line="288" w:lineRule="auto"/>
                  </w:pPr>
                  <w:proofErr w:type="spellStart"/>
                  <w:r w:rsidRPr="00EA455D">
                    <w:rPr>
                      <w:sz w:val="28"/>
                    </w:rPr>
                    <w:t>Unihoc</w:t>
                  </w:r>
                  <w:proofErr w:type="spellEnd"/>
                  <w:r w:rsidRPr="00EA455D">
                    <w:rPr>
                      <w:sz w:val="28"/>
                    </w:rPr>
                    <w:t xml:space="preserve">, </w:t>
                  </w:r>
                  <w:proofErr w:type="spellStart"/>
                  <w:r w:rsidRPr="00EA455D">
                    <w:rPr>
                      <w:sz w:val="28"/>
                    </w:rPr>
                    <w:t>Kinball</w:t>
                  </w:r>
                  <w:proofErr w:type="spellEnd"/>
                  <w:r w:rsidRPr="00EA455D">
                    <w:rPr>
                      <w:sz w:val="28"/>
                    </w:rPr>
                    <w:t xml:space="preserve">, </w:t>
                  </w:r>
                  <w:proofErr w:type="spellStart"/>
                  <w:r w:rsidRPr="00EA455D">
                    <w:rPr>
                      <w:sz w:val="28"/>
                    </w:rPr>
                    <w:t>Ultimate</w:t>
                  </w:r>
                  <w:proofErr w:type="spellEnd"/>
                  <w:r w:rsidRPr="00EA455D">
                    <w:rPr>
                      <w:sz w:val="28"/>
                    </w:rPr>
                    <w:t xml:space="preserve">… Ces sports ne te disent rien ? Imagin’AMO se propose de te faire découvrir ces différentes disciplines sportives atypiques lors d’un </w:t>
                  </w:r>
                  <w:r w:rsidRPr="00EA455D">
                    <w:rPr>
                      <w:b/>
                      <w:sz w:val="28"/>
                    </w:rPr>
                    <w:t>stage gratuit</w:t>
                  </w:r>
                  <w:r w:rsidRPr="00EA455D">
                    <w:rPr>
                      <w:sz w:val="28"/>
                    </w:rPr>
                    <w:t xml:space="preserve"> et ouvert à tout jeune </w:t>
                  </w:r>
                  <w:r w:rsidR="00A670AD" w:rsidRPr="00EA455D">
                    <w:rPr>
                      <w:sz w:val="28"/>
                    </w:rPr>
                    <w:t xml:space="preserve">de 8 à 12 ans </w:t>
                  </w:r>
                  <w:r w:rsidR="00EA455D" w:rsidRPr="00EA455D">
                    <w:rPr>
                      <w:sz w:val="28"/>
                    </w:rPr>
                    <w:t>lors des après-midis de la semaine du 2 au 6 juillet. Pas besoins d’être un sportif de haut niveau pour s’inscrire ! Tu as juste besoin de ta tenue de sport et d’une bonne dose de motivation…</w:t>
                  </w:r>
                </w:p>
              </w:tc>
            </w:tr>
            <w:tr w:rsidR="00BC5661" w14:paraId="74DB9D63" w14:textId="77777777" w:rsidTr="00AC38BF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65CFED9D" w14:textId="1B8450A4" w:rsidR="00BC5661" w:rsidRDefault="00AC38BF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F77A73C" wp14:editId="3C577B5E">
                        <wp:extent cx="440871" cy="440871"/>
                        <wp:effectExtent l="0" t="0" r="0" b="0"/>
                        <wp:docPr id="10" name="Image 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0871" cy="440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F35C5">
                    <w:t xml:space="preserve">  </w:t>
                  </w:r>
                  <w:r w:rsidR="003F35C5">
                    <w:rPr>
                      <w:noProof/>
                    </w:rPr>
                    <w:drawing>
                      <wp:inline distT="0" distB="0" distL="0" distR="0" wp14:anchorId="0324A56F" wp14:editId="2FEB5676">
                        <wp:extent cx="381000" cy="381000"/>
                        <wp:effectExtent l="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 AGAJ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F35C5">
                    <w:rPr>
                      <w:noProof/>
                    </w:rPr>
                    <w:drawing>
                      <wp:inline distT="0" distB="0" distL="0" distR="0" wp14:anchorId="7260BD1D" wp14:editId="044406FD">
                        <wp:extent cx="400050" cy="400050"/>
                        <wp:effectExtent l="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Fédération Wallonie BXL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F4A7D">
                    <w:rPr>
                      <w:noProof/>
                    </w:rPr>
                    <w:drawing>
                      <wp:inline distT="0" distB="0" distL="0" distR="0" wp14:anchorId="3E166165" wp14:editId="2F622720">
                        <wp:extent cx="790575" cy="401420"/>
                        <wp:effectExtent l="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embloux-omnisport-e1465889651288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1340" cy="411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831DAC0" w14:textId="77777777" w:rsidR="00BC5661" w:rsidRDefault="00BC5661"/>
        </w:tc>
        <w:tc>
          <w:tcPr>
            <w:tcW w:w="144" w:type="dxa"/>
          </w:tcPr>
          <w:p w14:paraId="1BA1ADED" w14:textId="77777777" w:rsidR="00BC5661" w:rsidRDefault="00BC5661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de la barre latérale du prospectus"/>
            </w:tblPr>
            <w:tblGrid>
              <w:gridCol w:w="3456"/>
            </w:tblGrid>
            <w:tr w:rsidR="00BC5661" w14:paraId="1A21FB29" w14:textId="77777777" w:rsidTr="00347403">
              <w:trPr>
                <w:trHeight w:hRule="exact" w:val="11206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14:paraId="249A1D17" w14:textId="77777777" w:rsidR="00BC5661" w:rsidRPr="003F35C5" w:rsidRDefault="00EA455D">
                  <w:pPr>
                    <w:pStyle w:val="Titre2"/>
                    <w:rPr>
                      <w:sz w:val="32"/>
                    </w:rPr>
                  </w:pPr>
                  <w:r w:rsidRPr="003F35C5">
                    <w:rPr>
                      <w:sz w:val="32"/>
                    </w:rPr>
                    <w:t>8 à 12 ans</w:t>
                  </w:r>
                </w:p>
                <w:p w14:paraId="475AB37A" w14:textId="77777777" w:rsidR="00BC5661" w:rsidRPr="003F35C5" w:rsidRDefault="00BC5661">
                  <w:pPr>
                    <w:pStyle w:val="Trait"/>
                    <w:rPr>
                      <w:sz w:val="4"/>
                    </w:rPr>
                  </w:pPr>
                </w:p>
                <w:p w14:paraId="7DA42B07" w14:textId="594A337E" w:rsidR="00BC5661" w:rsidRPr="003F35C5" w:rsidRDefault="00CF4A7D">
                  <w:pPr>
                    <w:pStyle w:val="Titre2"/>
                    <w:rPr>
                      <w:sz w:val="32"/>
                    </w:rPr>
                  </w:pPr>
                  <w:r>
                    <w:rPr>
                      <w:sz w:val="32"/>
                    </w:rPr>
                    <w:t>Place de l’</w:t>
                  </w:r>
                  <w:proofErr w:type="spellStart"/>
                  <w:r>
                    <w:rPr>
                      <w:sz w:val="32"/>
                    </w:rPr>
                    <w:t>Orneau</w:t>
                  </w:r>
                  <w:proofErr w:type="spellEnd"/>
                  <w:r>
                    <w:rPr>
                      <w:sz w:val="32"/>
                    </w:rPr>
                    <w:t xml:space="preserve"> 12, 5030 Gembloux</w:t>
                  </w:r>
                </w:p>
                <w:p w14:paraId="1E13B856" w14:textId="77777777" w:rsidR="00BC5661" w:rsidRPr="003F35C5" w:rsidRDefault="00BC5661">
                  <w:pPr>
                    <w:pStyle w:val="Trait"/>
                    <w:rPr>
                      <w:sz w:val="4"/>
                    </w:rPr>
                  </w:pPr>
                </w:p>
                <w:p w14:paraId="75937A67" w14:textId="77777777" w:rsidR="00BC5661" w:rsidRPr="003F35C5" w:rsidRDefault="00B830D8">
                  <w:pPr>
                    <w:pStyle w:val="Titre2"/>
                    <w:rPr>
                      <w:sz w:val="32"/>
                    </w:rPr>
                  </w:pPr>
                  <w:r w:rsidRPr="003F35C5">
                    <w:rPr>
                      <w:sz w:val="32"/>
                    </w:rPr>
                    <w:t>De 14 à 17h</w:t>
                  </w:r>
                </w:p>
                <w:p w14:paraId="35CBC657" w14:textId="77777777" w:rsidR="00BC5661" w:rsidRPr="003F35C5" w:rsidRDefault="00BC5661">
                  <w:pPr>
                    <w:pStyle w:val="Trait"/>
                    <w:rPr>
                      <w:sz w:val="4"/>
                    </w:rPr>
                  </w:pPr>
                </w:p>
                <w:p w14:paraId="6584DA6F" w14:textId="77777777" w:rsidR="00BC5661" w:rsidRPr="003F35C5" w:rsidRDefault="00B830D8">
                  <w:pPr>
                    <w:pStyle w:val="Titre2"/>
                    <w:rPr>
                      <w:sz w:val="32"/>
                    </w:rPr>
                  </w:pPr>
                  <w:r w:rsidRPr="003F35C5">
                    <w:rPr>
                      <w:sz w:val="32"/>
                    </w:rPr>
                    <w:t>Du 2 au 6 juillet</w:t>
                  </w:r>
                </w:p>
                <w:p w14:paraId="34BCC491" w14:textId="77777777" w:rsidR="00BC5661" w:rsidRPr="003F35C5" w:rsidRDefault="00BC5661">
                  <w:pPr>
                    <w:pStyle w:val="Trait"/>
                    <w:rPr>
                      <w:sz w:val="4"/>
                    </w:rPr>
                  </w:pPr>
                </w:p>
                <w:p w14:paraId="48CDCC43" w14:textId="1A117F4B" w:rsidR="00BC5661" w:rsidRDefault="00024830">
                  <w:pPr>
                    <w:pStyle w:val="Titre2"/>
                  </w:pPr>
                  <w:r>
                    <w:rPr>
                      <w:sz w:val="32"/>
                    </w:rPr>
                    <w:t>10€ La Semaine  ou 2€ par jour</w:t>
                  </w:r>
                </w:p>
              </w:tc>
            </w:tr>
            <w:tr w:rsidR="00BC5661" w14:paraId="208CF052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24AD1F0D" w14:textId="77777777" w:rsidR="00BC5661" w:rsidRDefault="00BC5661"/>
              </w:tc>
            </w:tr>
            <w:tr w:rsidR="00BC5661" w14:paraId="4F418CE6" w14:textId="77777777" w:rsidTr="003F35C5">
              <w:trPr>
                <w:trHeight w:hRule="exact" w:val="4095"/>
              </w:trPr>
              <w:tc>
                <w:tcPr>
                  <w:tcW w:w="3446" w:type="dxa"/>
                  <w:shd w:val="clear" w:color="auto" w:fill="FFC000"/>
                  <w:vAlign w:val="center"/>
                </w:tcPr>
                <w:p w14:paraId="59EC2EE9" w14:textId="77777777" w:rsidR="00BC5661" w:rsidRPr="003F35C5" w:rsidRDefault="00B830D8">
                  <w:pPr>
                    <w:pStyle w:val="Titre3"/>
                    <w:rPr>
                      <w:sz w:val="30"/>
                      <w:szCs w:val="30"/>
                    </w:rPr>
                  </w:pPr>
                  <w:r w:rsidRPr="003F35C5">
                    <w:rPr>
                      <w:sz w:val="30"/>
                      <w:szCs w:val="30"/>
                    </w:rPr>
                    <w:t>info et inscription :</w:t>
                  </w:r>
                </w:p>
                <w:p w14:paraId="54D09887" w14:textId="77777777" w:rsidR="00BC5661" w:rsidRPr="003F35C5" w:rsidRDefault="00F352BE">
                  <w:pPr>
                    <w:pStyle w:val="Coordonnes"/>
                    <w:rPr>
                      <w:sz w:val="30"/>
                      <w:szCs w:val="30"/>
                    </w:rPr>
                  </w:pPr>
                  <w:sdt>
                    <w:sdtPr>
                      <w:rPr>
                        <w:sz w:val="30"/>
                        <w:szCs w:val="30"/>
                      </w:rPr>
                      <w:id w:val="857003158"/>
                      <w:placeholder>
                        <w:docPart w:val="94EE69E4D689493E9D77182FE0270E24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B830D8" w:rsidRPr="003F35C5">
                        <w:rPr>
                          <w:sz w:val="30"/>
                          <w:szCs w:val="30"/>
                        </w:rPr>
                        <w:t>Tel : 081/61.05.44</w:t>
                      </w:r>
                    </w:sdtContent>
                  </w:sdt>
                </w:p>
                <w:p w14:paraId="617864DB" w14:textId="77777777" w:rsidR="00BC5661" w:rsidRPr="003F35C5" w:rsidRDefault="00B830D8">
                  <w:pPr>
                    <w:pStyle w:val="Coordonnes"/>
                    <w:rPr>
                      <w:sz w:val="30"/>
                      <w:szCs w:val="30"/>
                    </w:rPr>
                  </w:pPr>
                  <w:r w:rsidRPr="003F35C5">
                    <w:rPr>
                      <w:sz w:val="30"/>
                      <w:szCs w:val="30"/>
                    </w:rPr>
                    <w:t>0479/22.76.43</w:t>
                  </w:r>
                </w:p>
                <w:p w14:paraId="62C22263" w14:textId="77777777" w:rsidR="00B830D8" w:rsidRPr="003F35C5" w:rsidRDefault="00B830D8" w:rsidP="00B830D8">
                  <w:pPr>
                    <w:pStyle w:val="Titre3"/>
                    <w:rPr>
                      <w:sz w:val="30"/>
                      <w:szCs w:val="30"/>
                    </w:rPr>
                  </w:pPr>
                  <w:r w:rsidRPr="003F35C5">
                    <w:rPr>
                      <w:sz w:val="30"/>
                      <w:szCs w:val="30"/>
                    </w:rPr>
                    <w:t>Mail :</w:t>
                  </w:r>
                </w:p>
                <w:p w14:paraId="4CAE2155" w14:textId="77777777" w:rsidR="00BC5661" w:rsidRPr="003F35C5" w:rsidRDefault="00B830D8">
                  <w:pPr>
                    <w:pStyle w:val="Date"/>
                    <w:rPr>
                      <w:sz w:val="30"/>
                      <w:szCs w:val="30"/>
                    </w:rPr>
                  </w:pPr>
                  <w:r w:rsidRPr="003F35C5">
                    <w:rPr>
                      <w:sz w:val="30"/>
                      <w:szCs w:val="30"/>
                    </w:rPr>
                    <w:t>amaury.rosar.imaginamo@gmail.com</w:t>
                  </w:r>
                </w:p>
              </w:tc>
            </w:tr>
          </w:tbl>
          <w:p w14:paraId="20C73749" w14:textId="77777777" w:rsidR="00BC5661" w:rsidRDefault="00BC5661"/>
        </w:tc>
      </w:tr>
    </w:tbl>
    <w:p w14:paraId="52645BBE" w14:textId="77777777" w:rsidR="00BC5661" w:rsidRDefault="00BC5661">
      <w:pPr>
        <w:pStyle w:val="Sansinterligne"/>
      </w:pPr>
    </w:p>
    <w:sectPr w:rsidR="00BC5661" w:rsidSect="00AC38BF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attachedTemplate r:id="rId1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C9B"/>
    <w:rsid w:val="00024830"/>
    <w:rsid w:val="00293C30"/>
    <w:rsid w:val="00347403"/>
    <w:rsid w:val="003F35C5"/>
    <w:rsid w:val="00992C9B"/>
    <w:rsid w:val="00A670AD"/>
    <w:rsid w:val="00AC38BF"/>
    <w:rsid w:val="00B830D8"/>
    <w:rsid w:val="00BC5661"/>
    <w:rsid w:val="00CF4A7D"/>
    <w:rsid w:val="00EA455D"/>
    <w:rsid w:val="00F3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51A759"/>
  <w15:chartTrackingRefBased/>
  <w15:docId w15:val="{5D85948C-2D2E-4A70-AF0A-0CBA065D6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fr-FR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4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Trait"/>
    <w:link w:val="Titre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Titre"/>
    <w:link w:val="Sous-titreC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9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Trait">
    <w:name w:val="Trait"/>
    <w:basedOn w:val="Normal"/>
    <w:next w:val="Titre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ordonnes">
    <w:name w:val="Coordonnées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ffiche%20dr&#244;les%20de%20sport.docx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gi\AppData\Roaming\Microsoft\Templates\Prospectus%20d&#8217;&#233;v&#233;nement%20saisonn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4EE69E4D689493E9D77182FE0270E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F96CD8-53A9-44ED-9689-95FDAB5BFD6E}"/>
      </w:docPartPr>
      <w:docPartBody>
        <w:p w:rsidR="00E020E7" w:rsidRDefault="00E020E7">
          <w:pPr>
            <w:pStyle w:val="94EE69E4D689493E9D77182FE0270E24"/>
          </w:pPr>
          <w:r>
            <w:rPr>
              <w:lang w:bidi="fr-FR"/>
            </w:rPr>
            <w:t>[Rue]</w:t>
          </w:r>
          <w:r>
            <w:rPr>
              <w:lang w:bidi="fr-FR"/>
            </w:rPr>
            <w:br/>
            <w:t>[Code postal, Ville]</w:t>
          </w:r>
          <w:r>
            <w:rPr>
              <w:lang w:bidi="fr-FR"/>
            </w:rPr>
            <w:br/>
            <w:t>[Téléphone]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0E7"/>
    <w:rsid w:val="00AB6029"/>
    <w:rsid w:val="00BE305E"/>
    <w:rsid w:val="00E0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F65B2AAE02340AAB7877161C72A1234">
    <w:name w:val="2F65B2AAE02340AAB7877161C72A1234"/>
  </w:style>
  <w:style w:type="paragraph" w:customStyle="1" w:styleId="D1A9E6F2E008489C952BD644F9E0185F">
    <w:name w:val="D1A9E6F2E008489C952BD644F9E0185F"/>
  </w:style>
  <w:style w:type="paragraph" w:customStyle="1" w:styleId="96C728257519484F970F439BEAD83970">
    <w:name w:val="96C728257519484F970F439BEAD83970"/>
  </w:style>
  <w:style w:type="paragraph" w:customStyle="1" w:styleId="7E4806239A4B41B9B98548D63FA38876">
    <w:name w:val="7E4806239A4B41B9B98548D63FA38876"/>
  </w:style>
  <w:style w:type="paragraph" w:customStyle="1" w:styleId="6AD21426E15C47D2AC1DE4DEBAC14629">
    <w:name w:val="6AD21426E15C47D2AC1DE4DEBAC14629"/>
  </w:style>
  <w:style w:type="paragraph" w:customStyle="1" w:styleId="1C51F5CC8E9F4BECA9A9875FE0B891F8">
    <w:name w:val="1C51F5CC8E9F4BECA9A9875FE0B891F8"/>
  </w:style>
  <w:style w:type="paragraph" w:customStyle="1" w:styleId="874842B1FB634329A45A3BDA1FBFD9AE">
    <w:name w:val="874842B1FB634329A45A3BDA1FBFD9AE"/>
  </w:style>
  <w:style w:type="paragraph" w:customStyle="1" w:styleId="03234CE066D4400CB39602F2CFBC1455">
    <w:name w:val="03234CE066D4400CB39602F2CFBC1455"/>
  </w:style>
  <w:style w:type="paragraph" w:customStyle="1" w:styleId="C1489598AE3E4DB5AD073580BAD4B5D7">
    <w:name w:val="C1489598AE3E4DB5AD073580BAD4B5D7"/>
  </w:style>
  <w:style w:type="paragraph" w:customStyle="1" w:styleId="885DB7CD284E44F6AB97739FBF2E2464">
    <w:name w:val="885DB7CD284E44F6AB97739FBF2E2464"/>
  </w:style>
  <w:style w:type="paragraph" w:customStyle="1" w:styleId="94EE69E4D689493E9D77182FE0270E24">
    <w:name w:val="94EE69E4D689493E9D77182FE0270E24"/>
  </w:style>
  <w:style w:type="paragraph" w:customStyle="1" w:styleId="C6FE5AD98E894F82A89BF5A120267B7D">
    <w:name w:val="C6FE5AD98E894F82A89BF5A120267B7D"/>
  </w:style>
  <w:style w:type="paragraph" w:customStyle="1" w:styleId="DD9815D82C38419D8CB0D8095217526C">
    <w:name w:val="DD9815D82C38419D8CB0D809521752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C8295F-437F-4DEE-9070-4E4773BBF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 saisonnier</Template>
  <TotalTime>1</TotalTime>
  <Pages>1</Pages>
  <Words>109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asbl Imagin'AMO</dc:creator>
  <cp:keywords/>
  <dc:description/>
  <cp:lastModifiedBy>asbl Imagin'AMO</cp:lastModifiedBy>
  <cp:revision>4</cp:revision>
  <cp:lastPrinted>2012-12-25T21:02:00Z</cp:lastPrinted>
  <dcterms:created xsi:type="dcterms:W3CDTF">2018-06-11T13:08:00Z</dcterms:created>
  <dcterms:modified xsi:type="dcterms:W3CDTF">2018-06-11T13:33:00Z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